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17" w:rsidRDefault="00273817" w:rsidP="00EF5950">
      <w:pPr>
        <w:bidi/>
        <w:rPr>
          <w:rtl/>
        </w:rPr>
      </w:pPr>
    </w:p>
    <w:p w:rsidR="003244CC" w:rsidRDefault="003244CC" w:rsidP="003244CC">
      <w:pPr>
        <w:bidi/>
        <w:rPr>
          <w:rtl/>
        </w:rPr>
      </w:pPr>
    </w:p>
    <w:p w:rsidR="003244CC" w:rsidRDefault="003244CC" w:rsidP="003244CC">
      <w:pPr>
        <w:bidi/>
        <w:rPr>
          <w:rtl/>
        </w:rPr>
      </w:pPr>
    </w:p>
    <w:p w:rsidR="003244CC" w:rsidRPr="003244CC" w:rsidRDefault="003244CC" w:rsidP="00147A2C">
      <w:pPr>
        <w:bidi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lang w:eastAsia="he-IL"/>
        </w:rPr>
      </w:pP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Cs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begin"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</w:instrText>
      </w:r>
      <w:r w:rsidRPr="00147A2C">
        <w:rPr>
          <w:rFonts w:ascii="Times New Roman" w:eastAsia="Times New Roman" w:hAnsi="Times New Roman"/>
          <w:b/>
          <w:lang w:eastAsia="he-IL"/>
        </w:rPr>
        <w:instrText>DATE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\@ "</w:instrText>
      </w:r>
      <w:r w:rsidRPr="00147A2C">
        <w:rPr>
          <w:rFonts w:ascii="Times New Roman" w:eastAsia="Times New Roman" w:hAnsi="Times New Roman"/>
          <w:b/>
          <w:lang w:eastAsia="he-IL"/>
        </w:rPr>
        <w:instrText>dd MMMM yyyy" \h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separate"/>
      </w:r>
      <w:r w:rsidR="00157528">
        <w:rPr>
          <w:rFonts w:ascii="Times New Roman" w:eastAsia="Times New Roman" w:hAnsi="Times New Roman" w:hint="eastAsia"/>
          <w:b/>
          <w:noProof/>
          <w:rtl/>
          <w:lang w:eastAsia="he-IL"/>
        </w:rPr>
        <w:t>‏כ</w:t>
      </w:r>
      <w:r w:rsidR="00157528">
        <w:rPr>
          <w:rFonts w:ascii="Times New Roman" w:eastAsia="Times New Roman" w:hAnsi="Times New Roman"/>
          <w:b/>
          <w:noProof/>
          <w:rtl/>
          <w:lang w:eastAsia="he-IL"/>
        </w:rPr>
        <w:t>"ג סיון תשע"ט</w: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end"/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tab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begin"/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</w:instrText>
      </w:r>
      <w:r w:rsidRPr="00147A2C">
        <w:rPr>
          <w:rFonts w:ascii="Times New Roman" w:eastAsia="Times New Roman" w:hAnsi="Times New Roman"/>
          <w:b/>
          <w:lang w:eastAsia="he-IL"/>
        </w:rPr>
        <w:instrText>DATE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 \@ "</w:instrText>
      </w:r>
      <w:r w:rsidRPr="00147A2C">
        <w:rPr>
          <w:rFonts w:ascii="Times New Roman" w:eastAsia="Times New Roman" w:hAnsi="Times New Roman"/>
          <w:b/>
          <w:lang w:eastAsia="he-IL"/>
        </w:rPr>
        <w:instrText>dd MMMM yyyy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instrText xml:space="preserve">" </w:instrTex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separate"/>
      </w:r>
      <w:r w:rsidR="00157528">
        <w:rPr>
          <w:rFonts w:ascii="Times New Roman" w:eastAsia="Times New Roman" w:hAnsi="Times New Roman" w:hint="eastAsia"/>
          <w:b/>
          <w:noProof/>
          <w:rtl/>
          <w:lang w:eastAsia="he-IL"/>
        </w:rPr>
        <w:t>‏</w:t>
      </w:r>
      <w:r w:rsidR="00157528">
        <w:rPr>
          <w:rFonts w:ascii="Times New Roman" w:eastAsia="Times New Roman" w:hAnsi="Times New Roman"/>
          <w:b/>
          <w:noProof/>
          <w:rtl/>
          <w:lang w:eastAsia="he-IL"/>
        </w:rPr>
        <w:t>26 יוני 2019</w: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fldChar w:fldCharType="end"/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720F33">
      <w:pPr>
        <w:bidi/>
        <w:jc w:val="center"/>
        <w:rPr>
          <w:rFonts w:ascii="Times New Roman" w:eastAsia="Times New Roman" w:hAnsi="Times New Roman"/>
          <w:bCs/>
          <w:sz w:val="32"/>
          <w:szCs w:val="32"/>
          <w:u w:val="single"/>
          <w:rtl/>
          <w:lang w:eastAsia="he-IL"/>
        </w:rPr>
      </w:pPr>
      <w:r w:rsidRPr="00147A2C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 xml:space="preserve">פרוטוקול סיור קבלנים מיום </w:t>
      </w:r>
      <w:r w:rsidRPr="008163F3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>23.6.2019</w:t>
      </w:r>
      <w:r w:rsidRPr="00147A2C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 xml:space="preserve"> לביצוע </w:t>
      </w:r>
      <w:r w:rsidR="00720F33" w:rsidRPr="008163F3">
        <w:rPr>
          <w:rFonts w:ascii="Times New Roman" w:eastAsia="Times New Roman" w:hAnsi="Times New Roman" w:hint="cs"/>
          <w:bCs/>
          <w:sz w:val="32"/>
          <w:szCs w:val="32"/>
          <w:rtl/>
          <w:lang w:eastAsia="he-IL"/>
        </w:rPr>
        <w:t xml:space="preserve">עבודות שיפוץ גג רעפים </w:t>
      </w:r>
      <w:r w:rsidR="00720F33" w:rsidRPr="008163F3">
        <w:rPr>
          <w:rFonts w:ascii="Times New Roman" w:eastAsia="Times New Roman" w:hAnsi="Times New Roman" w:hint="cs"/>
          <w:bCs/>
          <w:sz w:val="32"/>
          <w:szCs w:val="32"/>
          <w:u w:val="single"/>
          <w:rtl/>
          <w:lang w:eastAsia="he-IL"/>
        </w:rPr>
        <w:t xml:space="preserve">מבנה 17 </w:t>
      </w:r>
      <w:r w:rsidR="00720F33" w:rsidRPr="008163F3">
        <w:rPr>
          <w:rFonts w:ascii="Times New Roman" w:eastAsia="Times New Roman" w:hAnsi="Times New Roman"/>
          <w:bCs/>
          <w:sz w:val="32"/>
          <w:szCs w:val="32"/>
          <w:u w:val="single"/>
          <w:rtl/>
          <w:lang w:eastAsia="he-IL"/>
        </w:rPr>
        <w:t>–</w:t>
      </w:r>
      <w:r w:rsidR="00720F33" w:rsidRPr="008163F3">
        <w:rPr>
          <w:rFonts w:ascii="Times New Roman" w:eastAsia="Times New Roman" w:hAnsi="Times New Roman" w:hint="cs"/>
          <w:bCs/>
          <w:sz w:val="32"/>
          <w:szCs w:val="32"/>
          <w:u w:val="single"/>
          <w:rtl/>
          <w:lang w:eastAsia="he-IL"/>
        </w:rPr>
        <w:t xml:space="preserve"> הנהלה  מכרז מס' 1/2019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8163F3" w:rsidRDefault="00147A2C" w:rsidP="00147A2C">
      <w:pPr>
        <w:bidi/>
        <w:rPr>
          <w:rFonts w:ascii="Times New Roman" w:eastAsia="Times New Roman" w:hAnsi="Times New Roman"/>
          <w:bCs/>
          <w:rtl/>
          <w:lang w:eastAsia="he-IL"/>
        </w:rPr>
      </w:pPr>
      <w:r w:rsidRPr="00147A2C">
        <w:rPr>
          <w:rFonts w:ascii="Times New Roman" w:eastAsia="Times New Roman" w:hAnsi="Times New Roman" w:hint="cs"/>
          <w:bCs/>
          <w:rtl/>
          <w:lang w:eastAsia="he-IL"/>
        </w:rPr>
        <w:t>משתתפים:</w:t>
      </w: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סיגלית אלוני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אמרכלית המרכז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הגריאטרי ראשל"צ</w:t>
      </w: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ברוך פיקסלר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מרכז </w:t>
      </w:r>
      <w:r w:rsidR="008C62DB" w:rsidRPr="008163F3">
        <w:rPr>
          <w:rFonts w:ascii="Times New Roman" w:eastAsia="Times New Roman" w:hAnsi="Times New Roman" w:hint="cs"/>
          <w:b/>
          <w:rtl/>
          <w:lang w:eastAsia="he-IL"/>
        </w:rPr>
        <w:t>שירותים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טכניים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8C62DB">
        <w:rPr>
          <w:rFonts w:ascii="Times New Roman" w:eastAsia="Times New Roman" w:hAnsi="Times New Roman"/>
          <w:b/>
          <w:rtl/>
          <w:lang w:eastAsia="he-IL"/>
        </w:rPr>
        <w:t>–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מרכז גריאטרי ראשל"צ</w:t>
      </w: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proofErr w:type="spellStart"/>
      <w:r w:rsidRPr="008163F3">
        <w:rPr>
          <w:rFonts w:ascii="Times New Roman" w:eastAsia="Times New Roman" w:hAnsi="Times New Roman" w:hint="cs"/>
          <w:b/>
          <w:rtl/>
          <w:lang w:eastAsia="he-IL"/>
        </w:rPr>
        <w:t>לובובני</w:t>
      </w:r>
      <w:proofErr w:type="spellEnd"/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בוריס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ממונה בטיחות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8C62DB">
        <w:rPr>
          <w:rFonts w:ascii="Times New Roman" w:eastAsia="Times New Roman" w:hAnsi="Times New Roman"/>
          <w:b/>
          <w:rtl/>
          <w:lang w:eastAsia="he-IL"/>
        </w:rPr>
        <w:t>–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 xml:space="preserve"> מרכז גריאטרי ראשל"צ</w:t>
      </w:r>
    </w:p>
    <w:p w:rsidR="008163F3" w:rsidRPr="008163F3" w:rsidRDefault="008163F3" w:rsidP="00C530B4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נחום ברר </w:t>
      </w:r>
      <w:r w:rsidRPr="008163F3">
        <w:rPr>
          <w:rFonts w:ascii="Times New Roman" w:eastAsia="Times New Roman" w:hAnsi="Times New Roman"/>
          <w:b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rtl/>
          <w:lang w:eastAsia="he-IL"/>
        </w:rPr>
        <w:t xml:space="preserve"> מהנדס </w:t>
      </w:r>
      <w:r w:rsidR="008C62DB">
        <w:rPr>
          <w:rFonts w:ascii="Times New Roman" w:eastAsia="Times New Roman" w:hAnsi="Times New Roman" w:hint="cs"/>
          <w:b/>
          <w:rtl/>
          <w:lang w:eastAsia="he-IL"/>
        </w:rPr>
        <w:t>הפרוייקט</w:t>
      </w:r>
      <w:r w:rsidR="00C530B4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</w:p>
    <w:p w:rsidR="008163F3" w:rsidRPr="00147A2C" w:rsidRDefault="008163F3" w:rsidP="008163F3">
      <w:pPr>
        <w:bidi/>
        <w:rPr>
          <w:rFonts w:ascii="Times New Roman" w:eastAsia="Times New Roman" w:hAnsi="Times New Roman"/>
          <w:b/>
          <w:u w:val="single"/>
          <w:rtl/>
          <w:lang w:eastAsia="he-IL"/>
        </w:rPr>
      </w:pPr>
      <w:r w:rsidRPr="008163F3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סמדר ראש </w:t>
      </w:r>
      <w:r w:rsidRPr="008163F3">
        <w:rPr>
          <w:rFonts w:ascii="Times New Roman" w:eastAsia="Times New Roman" w:hAnsi="Times New Roman"/>
          <w:b/>
          <w:u w:val="single"/>
          <w:rtl/>
          <w:lang w:eastAsia="he-IL"/>
        </w:rPr>
        <w:t>–</w:t>
      </w:r>
      <w:r w:rsidRPr="008163F3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 מזכירת ועדת מכרזים</w:t>
      </w:r>
      <w:r w:rsidR="008C62DB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 </w:t>
      </w:r>
      <w:r w:rsidR="008C62DB">
        <w:rPr>
          <w:rFonts w:ascii="Times New Roman" w:eastAsia="Times New Roman" w:hAnsi="Times New Roman"/>
          <w:b/>
          <w:u w:val="single"/>
          <w:rtl/>
          <w:lang w:eastAsia="he-IL"/>
        </w:rPr>
        <w:t>–</w:t>
      </w:r>
      <w:r w:rsidR="008C62DB">
        <w:rPr>
          <w:rFonts w:ascii="Times New Roman" w:eastAsia="Times New Roman" w:hAnsi="Times New Roman" w:hint="cs"/>
          <w:b/>
          <w:u w:val="single"/>
          <w:rtl/>
          <w:lang w:eastAsia="he-IL"/>
        </w:rPr>
        <w:t xml:space="preserve"> מרכז גריאטרי ראשל"צ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Cs/>
          <w:u w:val="single"/>
          <w:rtl/>
          <w:lang w:eastAsia="he-IL"/>
        </w:rPr>
      </w:pPr>
      <w:r w:rsidRPr="00147A2C">
        <w:rPr>
          <w:rFonts w:ascii="Times New Roman" w:eastAsia="Times New Roman" w:hAnsi="Times New Roman" w:hint="cs"/>
          <w:bCs/>
          <w:u w:val="single"/>
          <w:rtl/>
          <w:lang w:eastAsia="he-IL"/>
        </w:rPr>
        <w:t>קבלנים משתתפים: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330"/>
        <w:gridCol w:w="1487"/>
        <w:gridCol w:w="1193"/>
        <w:gridCol w:w="1262"/>
        <w:gridCol w:w="1457"/>
        <w:gridCol w:w="3325"/>
      </w:tblGrid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2C" w:rsidRPr="00147A2C" w:rsidRDefault="00147A2C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rtl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שם החברה</w:t>
            </w:r>
          </w:p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איש הקשר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 xml:space="preserve">טלפון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נייד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2C" w:rsidRPr="00147A2C" w:rsidRDefault="00147A2C" w:rsidP="00147A2C">
            <w:pPr>
              <w:bidi/>
              <w:rPr>
                <w:rFonts w:cs="David"/>
                <w:b/>
                <w:color w:val="FF0000"/>
                <w:sz w:val="28"/>
                <w:szCs w:val="28"/>
                <w:lang w:eastAsia="he-IL"/>
              </w:rPr>
            </w:pPr>
            <w:r w:rsidRPr="00147A2C">
              <w:rPr>
                <w:rFonts w:cs="David" w:hint="cs"/>
                <w:b/>
                <w:color w:val="FF0000"/>
                <w:sz w:val="28"/>
                <w:szCs w:val="28"/>
                <w:rtl/>
                <w:lang w:eastAsia="he-IL"/>
              </w:rPr>
              <w:t>דואר אלקטרוני</w:t>
            </w: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6058C7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לין הנדסה בע"מ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דודי חסן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  <w:p w:rsidR="006058C7" w:rsidRPr="008163F3" w:rsidRDefault="006058C7" w:rsidP="006058C7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0505538789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30B68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9" w:history="1">
              <w:r w:rsidR="004C0A3E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Lin03@012.net.il</w:t>
              </w:r>
            </w:hyperlink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6058C7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הנדסת בניין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עופר </w:t>
            </w:r>
            <w:proofErr w:type="spellStart"/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קמינץ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05053562</w:t>
            </w:r>
            <w:r w:rsidR="00CE6A04"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47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30B68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0" w:history="1">
              <w:r w:rsidR="004C0A3E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o.kaminitz@gmail.com</w:t>
              </w:r>
            </w:hyperlink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4C0A3E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מטרופולין הנדסה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יצחק איצקוביץ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0537708552</w:t>
            </w:r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0502400070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30B68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hyperlink r:id="rId11" w:history="1">
              <w:r w:rsidR="004C0A3E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izhakitz@gmail.com</w:t>
              </w:r>
            </w:hyperlink>
          </w:p>
          <w:p w:rsidR="004C0A3E" w:rsidRPr="008163F3" w:rsidRDefault="004C0A3E" w:rsidP="004C0A3E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4C0A3E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עיצוב ושיפוצים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ארי </w:t>
            </w:r>
            <w:proofErr w:type="spellStart"/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נוסבוים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C0A3E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0524632055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30B68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2" w:history="1">
              <w:r w:rsidR="00CE6A04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Arinus2019@gmail.com</w:t>
              </w:r>
            </w:hyperlink>
          </w:p>
          <w:p w:rsidR="00CE6A04" w:rsidRPr="008163F3" w:rsidRDefault="00CE6A04" w:rsidP="00CE6A04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CE6A04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יסוד איתן מ.ב. יזמות בע"מ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 xml:space="preserve">מוטי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0545200767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30B68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3" w:history="1">
              <w:r w:rsidR="00CE6A04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moti@yesodeitan.co.il</w:t>
              </w:r>
            </w:hyperlink>
          </w:p>
          <w:p w:rsidR="00CE6A04" w:rsidRPr="008163F3" w:rsidRDefault="00CE6A04" w:rsidP="00CE6A04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  <w:tr w:rsidR="006058C7" w:rsidRPr="00147A2C" w:rsidTr="00CE6A04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147A2C" w:rsidRDefault="00CE6A04" w:rsidP="00147A2C">
            <w:pPr>
              <w:bidi/>
              <w:rPr>
                <w:b/>
                <w:sz w:val="24"/>
                <w:szCs w:val="24"/>
                <w:lang w:eastAsia="he-IL"/>
              </w:rPr>
            </w:pPr>
            <w:r>
              <w:rPr>
                <w:rFonts w:hint="cs"/>
                <w:b/>
                <w:sz w:val="24"/>
                <w:szCs w:val="24"/>
                <w:rtl/>
                <w:lang w:eastAsia="he-IL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proofErr w:type="spellStart"/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ס.ה.ר.א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סעדה הרצל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6058C7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CE6A04" w:rsidP="00147A2C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rtl/>
                <w:lang w:eastAsia="he-IL"/>
              </w:rPr>
            </w:pPr>
            <w:r w:rsidRPr="008163F3">
              <w:rPr>
                <w:rFonts w:cs="David" w:hint="cs"/>
                <w:b/>
                <w:color w:val="000000" w:themeColor="text1"/>
                <w:sz w:val="28"/>
                <w:szCs w:val="28"/>
                <w:rtl/>
                <w:lang w:eastAsia="he-IL"/>
              </w:rPr>
              <w:t>0522806088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7" w:rsidRPr="008163F3" w:rsidRDefault="00430B68" w:rsidP="00142857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  <w:hyperlink r:id="rId14" w:history="1">
              <w:r w:rsidR="00CE6A04" w:rsidRPr="008163F3">
                <w:rPr>
                  <w:rStyle w:val="Hyperlink"/>
                  <w:rFonts w:cs="David"/>
                  <w:b/>
                  <w:sz w:val="28"/>
                  <w:szCs w:val="28"/>
                  <w:lang w:eastAsia="he-IL"/>
                </w:rPr>
                <w:t>Herzels52@013.net</w:t>
              </w:r>
            </w:hyperlink>
          </w:p>
          <w:p w:rsidR="00CE6A04" w:rsidRPr="008163F3" w:rsidRDefault="00CE6A04" w:rsidP="00CE6A04">
            <w:pPr>
              <w:bidi/>
              <w:rPr>
                <w:rFonts w:cs="David"/>
                <w:b/>
                <w:color w:val="000000" w:themeColor="text1"/>
                <w:sz w:val="28"/>
                <w:szCs w:val="28"/>
                <w:lang w:eastAsia="he-IL"/>
              </w:rPr>
            </w:pPr>
          </w:p>
        </w:tc>
      </w:tr>
    </w:tbl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147A2C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8163F3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>..2/</w:t>
      </w:r>
    </w:p>
    <w:p w:rsidR="00147A2C" w:rsidRDefault="00147A2C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P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                                                             -2-</w:t>
      </w:r>
    </w:p>
    <w:p w:rsid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8163F3" w:rsidRPr="00147A2C" w:rsidRDefault="008163F3" w:rsidP="008163F3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236659" w:rsidRDefault="008163F3" w:rsidP="009D2A6C">
      <w:pPr>
        <w:numPr>
          <w:ilvl w:val="0"/>
          <w:numId w:val="1"/>
        </w:numPr>
        <w:bidi/>
        <w:contextualSpacing/>
        <w:rPr>
          <w:rFonts w:ascii="Times New Roman" w:eastAsia="Times New Roman" w:hAnsi="Times New Roman"/>
          <w:b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>הוסבר לקבלנים ע"י מהנדס הפרוייקט את מהות העבודה.</w:t>
      </w:r>
      <w:r>
        <w:rPr>
          <w:rFonts w:ascii="Times New Roman" w:eastAsia="Times New Roman" w:hAnsi="Times New Roman" w:hint="cs"/>
          <w:b/>
          <w:rtl/>
          <w:lang w:eastAsia="he-IL"/>
        </w:rPr>
        <w:br/>
      </w:r>
      <w:r w:rsidR="000F40D5">
        <w:rPr>
          <w:rFonts w:ascii="Times New Roman" w:eastAsia="Times New Roman" w:hAnsi="Times New Roman" w:hint="cs"/>
          <w:b/>
          <w:rtl/>
          <w:lang w:eastAsia="he-IL"/>
        </w:rPr>
        <w:t xml:space="preserve">הוסבר כי </w:t>
      </w:r>
      <w:r>
        <w:rPr>
          <w:rFonts w:ascii="Times New Roman" w:eastAsia="Times New Roman" w:hAnsi="Times New Roman" w:hint="cs"/>
          <w:b/>
          <w:rtl/>
          <w:lang w:eastAsia="he-IL"/>
        </w:rPr>
        <w:t xml:space="preserve"> ייתכן ויהיו שינויים במהלך ביצוע העבודה</w:t>
      </w:r>
      <w:r w:rsidR="009D2A6C">
        <w:rPr>
          <w:rFonts w:ascii="Times New Roman" w:eastAsia="Times New Roman" w:hAnsi="Times New Roman" w:hint="cs"/>
          <w:b/>
          <w:rtl/>
          <w:lang w:eastAsia="he-IL"/>
        </w:rPr>
        <w:t xml:space="preserve">. </w:t>
      </w:r>
      <w:r w:rsidR="00236659">
        <w:rPr>
          <w:rFonts w:ascii="Times New Roman" w:eastAsia="Times New Roman" w:hAnsi="Times New Roman"/>
          <w:b/>
          <w:rtl/>
          <w:lang w:eastAsia="he-IL"/>
        </w:rPr>
        <w:br/>
      </w:r>
    </w:p>
    <w:p w:rsidR="009D2A6C" w:rsidRPr="00236659" w:rsidRDefault="009D2A6C" w:rsidP="00236659">
      <w:pPr>
        <w:numPr>
          <w:ilvl w:val="0"/>
          <w:numId w:val="1"/>
        </w:numPr>
        <w:bidi/>
        <w:contextualSpacing/>
        <w:rPr>
          <w:rFonts w:ascii="Times New Roman" w:eastAsia="Times New Roman" w:hAnsi="Times New Roman"/>
          <w:b/>
          <w:lang w:eastAsia="he-IL"/>
        </w:rPr>
      </w:pPr>
      <w:r w:rsidRPr="00236659">
        <w:rPr>
          <w:rFonts w:ascii="Times New Roman" w:eastAsia="Times New Roman" w:hAnsi="Times New Roman" w:hint="cs"/>
          <w:b/>
          <w:rtl/>
          <w:lang w:eastAsia="he-IL"/>
        </w:rPr>
        <w:t xml:space="preserve">על הקבלנים לכלול בתכולת העבודה את הנושאים הבאים אשר לא ישולם עבורם בנפרד אלא המחיר כלול במחירי היחידה של הסעיפים השונים : </w:t>
      </w:r>
    </w:p>
    <w:p w:rsidR="00692917" w:rsidRDefault="008163F3" w:rsidP="00236659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br/>
        <w:t>א. קו חיים</w:t>
      </w:r>
      <w:r w:rsidR="00236659">
        <w:rPr>
          <w:rFonts w:ascii="Times New Roman" w:eastAsia="Times New Roman" w:hAnsi="Times New Roman" w:hint="cs"/>
          <w:b/>
          <w:rtl/>
          <w:lang w:eastAsia="he-IL"/>
        </w:rPr>
        <w:t xml:space="preserve"> וסידורים אחרים הנדרשים לפי תקנות עבודה בגובה.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br/>
        <w:t xml:space="preserve">ב. אפשר שהרעפים לא יהיו מרסי אלא אקרשטיין לפי החלטת המהנדס, רק 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 xml:space="preserve">    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>במידה ומרחקי הלטות הקיימים</w:t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 xml:space="preserve"> אינם מתאימים לרעפי מרסי מהדגם הקיים </w:t>
      </w:r>
    </w:p>
    <w:p w:rsidR="00236659" w:rsidRDefault="00692917" w:rsidP="00692917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  היום.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236659">
        <w:rPr>
          <w:rFonts w:ascii="Times New Roman" w:eastAsia="Times New Roman" w:hAnsi="Times New Roman"/>
          <w:b/>
          <w:rtl/>
          <w:lang w:eastAsia="he-IL"/>
        </w:rPr>
        <w:br/>
      </w:r>
      <w:r w:rsidR="00236659">
        <w:rPr>
          <w:rFonts w:ascii="Times New Roman" w:eastAsia="Times New Roman" w:hAnsi="Times New Roman" w:hint="cs"/>
          <w:b/>
          <w:rtl/>
          <w:lang w:eastAsia="he-IL"/>
        </w:rPr>
        <w:t xml:space="preserve">      </w:t>
      </w:r>
    </w:p>
    <w:p w:rsidR="00236659" w:rsidRPr="000B530D" w:rsidRDefault="00236659" w:rsidP="000B530D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rtl/>
          <w:lang w:eastAsia="he-IL"/>
        </w:rPr>
      </w:pPr>
      <w:r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סעיף לכתב כמויות</w:t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>:</w:t>
      </w:r>
    </w:p>
    <w:p w:rsidR="000B530D" w:rsidRDefault="00236659" w:rsidP="00236659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</w:t>
      </w:r>
      <w:r w:rsidR="009D2A6C">
        <w:rPr>
          <w:rFonts w:ascii="Times New Roman" w:eastAsia="Times New Roman" w:hAnsi="Times New Roman" w:hint="cs"/>
          <w:b/>
          <w:rtl/>
          <w:lang w:eastAsia="he-IL"/>
        </w:rPr>
        <w:t xml:space="preserve">החלפת לטות קיימות בגג הרעפים ללטות חדשות במידות 2/5 ס"מ כולל פרוק 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 xml:space="preserve">  </w:t>
      </w:r>
      <w:r w:rsidR="000B530D">
        <w:rPr>
          <w:rFonts w:ascii="Times New Roman" w:eastAsia="Times New Roman" w:hAnsi="Times New Roman"/>
          <w:b/>
          <w:rtl/>
          <w:lang w:eastAsia="he-IL"/>
        </w:rPr>
        <w:br/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 xml:space="preserve">  </w:t>
      </w:r>
      <w:r w:rsidR="009D2A6C">
        <w:rPr>
          <w:rFonts w:ascii="Times New Roman" w:eastAsia="Times New Roman" w:hAnsi="Times New Roman" w:hint="cs"/>
          <w:b/>
          <w:rtl/>
          <w:lang w:eastAsia="he-IL"/>
        </w:rPr>
        <w:t>וסילוק הלטות הקיימות .(סעיף זה יב</w:t>
      </w:r>
      <w:r w:rsidR="000B530D">
        <w:rPr>
          <w:rFonts w:ascii="Times New Roman" w:eastAsia="Times New Roman" w:hAnsi="Times New Roman" w:hint="cs"/>
          <w:b/>
          <w:rtl/>
          <w:lang w:eastAsia="he-IL"/>
        </w:rPr>
        <w:t xml:space="preserve">וצע רק לפי הוראת המפקח) --  </w:t>
      </w:r>
      <w:proofErr w:type="spellStart"/>
      <w:r w:rsidR="000B530D">
        <w:rPr>
          <w:rFonts w:ascii="Times New Roman" w:eastAsia="Times New Roman" w:hAnsi="Times New Roman" w:hint="cs"/>
          <w:b/>
          <w:rtl/>
          <w:lang w:eastAsia="he-IL"/>
        </w:rPr>
        <w:t>קומפ</w:t>
      </w:r>
      <w:proofErr w:type="spellEnd"/>
      <w:r w:rsidR="000B530D">
        <w:rPr>
          <w:rFonts w:ascii="Times New Roman" w:eastAsia="Times New Roman" w:hAnsi="Times New Roman" w:hint="cs"/>
          <w:b/>
          <w:rtl/>
          <w:lang w:eastAsia="he-IL"/>
        </w:rPr>
        <w:t>'   1.</w:t>
      </w:r>
    </w:p>
    <w:p w:rsidR="000B530D" w:rsidRDefault="000B530D" w:rsidP="000B530D">
      <w:pPr>
        <w:bidi/>
        <w:ind w:left="720"/>
        <w:contextualSpacing/>
        <w:rPr>
          <w:rFonts w:ascii="Times New Roman" w:eastAsia="Times New Roman" w:hAnsi="Times New Roman"/>
          <w:b/>
          <w:rtl/>
          <w:lang w:eastAsia="he-IL"/>
        </w:rPr>
      </w:pPr>
    </w:p>
    <w:p w:rsidR="009D2A6C" w:rsidRDefault="00147A2C" w:rsidP="000B530D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lang w:eastAsia="he-IL"/>
        </w:rPr>
      </w:pPr>
      <w:r w:rsidRPr="00692917">
        <w:rPr>
          <w:rFonts w:ascii="Times New Roman" w:eastAsia="Times New Roman" w:hAnsi="Times New Roman" w:hint="cs"/>
          <w:bCs/>
          <w:rtl/>
          <w:lang w:eastAsia="he-IL"/>
        </w:rPr>
        <w:t>הודגש</w:t>
      </w:r>
      <w:r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לקבלנים כי העבודה תתבצע </w:t>
      </w:r>
      <w:r w:rsidR="000F40D5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בין השעות 07:00 לשעה</w:t>
      </w:r>
      <w:r w:rsidR="00AB1306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</w:t>
      </w:r>
      <w:r w:rsidR="00D837CA" w:rsidRPr="000B530D">
        <w:rPr>
          <w:rFonts w:ascii="Times New Roman" w:eastAsia="Times New Roman" w:hAnsi="Times New Roman" w:hint="cs"/>
          <w:b/>
          <w:rtl/>
          <w:lang w:eastAsia="he-IL"/>
        </w:rPr>
        <w:t>15:00</w:t>
      </w:r>
      <w:r w:rsidR="000F40D5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 עבודה מעבר לשעות אלו </w:t>
      </w:r>
      <w:r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בתיאום </w:t>
      </w:r>
      <w:r w:rsidR="00D837CA" w:rsidRPr="000B530D">
        <w:rPr>
          <w:rFonts w:ascii="Times New Roman" w:eastAsia="Times New Roman" w:hAnsi="Times New Roman" w:hint="cs"/>
          <w:b/>
          <w:rtl/>
          <w:lang w:eastAsia="he-IL"/>
        </w:rPr>
        <w:t xml:space="preserve">עם </w:t>
      </w:r>
      <w:r w:rsidRPr="000B530D">
        <w:rPr>
          <w:rFonts w:ascii="Times New Roman" w:eastAsia="Times New Roman" w:hAnsi="Times New Roman" w:hint="cs"/>
          <w:b/>
          <w:rtl/>
          <w:lang w:eastAsia="he-IL"/>
        </w:rPr>
        <w:t>מנהל שירותים הטכניים+ ממונה בטיחות.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</w:p>
    <w:p w:rsidR="009D2A6C" w:rsidRDefault="000F40D5" w:rsidP="00692917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lang w:eastAsia="he-IL"/>
        </w:rPr>
      </w:pPr>
      <w:r w:rsidRPr="00692917">
        <w:rPr>
          <w:rFonts w:ascii="Times New Roman" w:eastAsia="Times New Roman" w:hAnsi="Times New Roman" w:hint="cs"/>
          <w:bCs/>
          <w:rtl/>
          <w:lang w:eastAsia="he-IL"/>
        </w:rPr>
        <w:t>הודגש</w:t>
      </w:r>
      <w:r w:rsidRPr="00692917">
        <w:rPr>
          <w:rFonts w:ascii="Times New Roman" w:eastAsia="Times New Roman" w:hAnsi="Times New Roman" w:hint="cs"/>
          <w:b/>
          <w:rtl/>
          <w:lang w:eastAsia="he-IL"/>
        </w:rPr>
        <w:t xml:space="preserve"> כי </w:t>
      </w:r>
      <w:r w:rsidR="00147A2C" w:rsidRPr="00692917">
        <w:rPr>
          <w:rFonts w:ascii="Times New Roman" w:eastAsia="Times New Roman" w:hAnsi="Times New Roman" w:hint="cs"/>
          <w:b/>
          <w:rtl/>
          <w:lang w:eastAsia="he-IL"/>
        </w:rPr>
        <w:t>על הקבלן הזוכה לבצע את העבודה עפ"י הוראות בטיחות בעבודה, עבודה בגובה, עבודה באש ועבודה בחום.</w:t>
      </w:r>
      <w:r w:rsidRPr="00692917">
        <w:rPr>
          <w:rFonts w:ascii="Times New Roman" w:eastAsia="Times New Roman" w:hAnsi="Times New Roman" w:hint="cs"/>
          <w:b/>
          <w:rtl/>
          <w:lang w:eastAsia="he-IL"/>
        </w:rPr>
        <w:t xml:space="preserve"> (כפי שמפורט במסמכי המכרז)</w:t>
      </w:r>
      <w:r w:rsidR="00692917">
        <w:rPr>
          <w:rFonts w:ascii="Times New Roman" w:eastAsia="Times New Roman" w:hAnsi="Times New Roman"/>
          <w:b/>
          <w:rtl/>
          <w:lang w:eastAsia="he-IL"/>
        </w:rPr>
        <w:br/>
      </w:r>
    </w:p>
    <w:p w:rsidR="00147A2C" w:rsidRPr="00692917" w:rsidRDefault="009D2A6C" w:rsidP="00692917">
      <w:pPr>
        <w:pStyle w:val="aa"/>
        <w:numPr>
          <w:ilvl w:val="0"/>
          <w:numId w:val="1"/>
        </w:numPr>
        <w:bidi/>
        <w:rPr>
          <w:rFonts w:ascii="Times New Roman" w:eastAsia="Times New Roman" w:hAnsi="Times New Roman"/>
          <w:b/>
          <w:lang w:eastAsia="he-IL"/>
        </w:rPr>
      </w:pPr>
      <w:r w:rsidRPr="00692917">
        <w:rPr>
          <w:rFonts w:ascii="Times New Roman" w:eastAsia="Times New Roman" w:hAnsi="Times New Roman" w:hint="cs"/>
          <w:b/>
          <w:rtl/>
          <w:lang w:eastAsia="he-IL"/>
        </w:rPr>
        <w:t>ניתן להגיש שאלות בכת</w:t>
      </w:r>
      <w:r w:rsidR="00692917">
        <w:rPr>
          <w:rFonts w:ascii="Times New Roman" w:eastAsia="Times New Roman" w:hAnsi="Times New Roman" w:hint="cs"/>
          <w:b/>
          <w:rtl/>
          <w:lang w:eastAsia="he-IL"/>
        </w:rPr>
        <w:t>ב עד לתאריך 30.6.19 בשעה 12.00  כמצוין במסמכי המכרז.</w:t>
      </w: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</w:p>
    <w:p w:rsidR="00147A2C" w:rsidRPr="00147A2C" w:rsidRDefault="00147A2C" w:rsidP="00147A2C">
      <w:pPr>
        <w:bidi/>
        <w:jc w:val="right"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>רושמת הדברים: סמדר ראש</w:t>
      </w:r>
    </w:p>
    <w:p w:rsidR="00147A2C" w:rsidRDefault="00147A2C" w:rsidP="00147A2C">
      <w:pPr>
        <w:bidi/>
        <w:rPr>
          <w:rFonts w:ascii="Times New Roman" w:eastAsia="Times New Roman" w:hAnsi="Times New Roman"/>
          <w:b/>
          <w:rtl/>
          <w:lang w:eastAsia="he-IL"/>
        </w:rPr>
      </w:pPr>
      <w:r w:rsidRPr="00147A2C">
        <w:rPr>
          <w:rFonts w:ascii="Times New Roman" w:eastAsia="Times New Roman" w:hAnsi="Times New Roman" w:hint="cs"/>
          <w:b/>
          <w:rtl/>
          <w:lang w:eastAsia="he-IL"/>
        </w:rPr>
        <w:t xml:space="preserve">   </w:t>
      </w:r>
      <w:r w:rsidRPr="00147A2C">
        <w:rPr>
          <w:rFonts w:ascii="Times New Roman" w:eastAsia="Times New Roman" w:hAnsi="Times New Roman" w:hint="cs"/>
          <w:b/>
          <w:rtl/>
          <w:lang w:eastAsia="he-IL"/>
        </w:rPr>
        <w:br/>
        <w:t>העתק: למשתתפים</w:t>
      </w:r>
    </w:p>
    <w:p w:rsidR="002B7F9A" w:rsidRPr="00147A2C" w:rsidRDefault="002B7F9A" w:rsidP="002B7F9A">
      <w:pPr>
        <w:bidi/>
        <w:rPr>
          <w:rFonts w:ascii="Times New Roman" w:eastAsia="Times New Roman" w:hAnsi="Times New Roman"/>
          <w:b/>
          <w:rtl/>
          <w:lang w:eastAsia="he-IL"/>
        </w:rPr>
      </w:pPr>
      <w:r>
        <w:rPr>
          <w:rFonts w:ascii="Times New Roman" w:eastAsia="Times New Roman" w:hAnsi="Times New Roman" w:hint="cs"/>
          <w:b/>
          <w:rtl/>
          <w:lang w:eastAsia="he-IL"/>
        </w:rPr>
        <w:t xml:space="preserve">             מערכת מנוף</w:t>
      </w:r>
    </w:p>
    <w:p w:rsidR="003244CC" w:rsidRDefault="003244CC" w:rsidP="00D837CA">
      <w:pPr>
        <w:bidi/>
      </w:pP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  <w:r w:rsidRPr="00147A2C">
        <w:rPr>
          <w:rFonts w:hint="cs"/>
          <w:b/>
          <w:rtl/>
        </w:rPr>
        <w:tab/>
      </w:r>
    </w:p>
    <w:sectPr w:rsidR="003244CC" w:rsidSect="005978E9">
      <w:headerReference w:type="default" r:id="rId15"/>
      <w:footerReference w:type="default" r:id="rId16"/>
      <w:pgSz w:w="12240" w:h="15840"/>
      <w:pgMar w:top="1871" w:right="1701" w:bottom="63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B68" w:rsidRDefault="00430B68" w:rsidP="00EF5950">
      <w:r>
        <w:separator/>
      </w:r>
    </w:p>
  </w:endnote>
  <w:endnote w:type="continuationSeparator" w:id="0">
    <w:p w:rsidR="00430B68" w:rsidRDefault="00430B68" w:rsidP="00EF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3F3" w:rsidRDefault="008439A9">
    <w:pPr>
      <w:pStyle w:val="a5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247015</wp:posOffset>
          </wp:positionV>
          <wp:extent cx="7772400" cy="378460"/>
          <wp:effectExtent l="0" t="0" r="0" b="2540"/>
          <wp:wrapNone/>
          <wp:docPr id="2" name="תמונה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B68" w:rsidRDefault="00430B68" w:rsidP="00EF5950">
      <w:r>
        <w:separator/>
      </w:r>
    </w:p>
  </w:footnote>
  <w:footnote w:type="continuationSeparator" w:id="0">
    <w:p w:rsidR="00430B68" w:rsidRDefault="00430B68" w:rsidP="00EF5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3F3" w:rsidRDefault="008439A9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-502920</wp:posOffset>
          </wp:positionV>
          <wp:extent cx="7772400" cy="1416050"/>
          <wp:effectExtent l="0" t="0" r="0" b="0"/>
          <wp:wrapNone/>
          <wp:docPr id="1" name="תמונה 1" descr="דף לוג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דף לוגו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1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3A2E"/>
    <w:multiLevelType w:val="hybridMultilevel"/>
    <w:tmpl w:val="DD28DAC2"/>
    <w:lvl w:ilvl="0" w:tplc="B3E294FA">
      <w:start w:val="60"/>
      <w:numFmt w:val="bullet"/>
      <w:lvlText w:val="-"/>
      <w:lvlJc w:val="left"/>
      <w:pPr>
        <w:ind w:left="451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</w:abstractNum>
  <w:abstractNum w:abstractNumId="1">
    <w:nsid w:val="389B459C"/>
    <w:multiLevelType w:val="hybridMultilevel"/>
    <w:tmpl w:val="4B32411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F61B6"/>
    <w:multiLevelType w:val="hybridMultilevel"/>
    <w:tmpl w:val="3DBCB3A2"/>
    <w:lvl w:ilvl="0" w:tplc="21A0673E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er">
    <w15:presenceInfo w15:providerId="None" w15:userId="Bar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2C"/>
    <w:rsid w:val="000B530D"/>
    <w:rsid w:val="000F40D5"/>
    <w:rsid w:val="00142857"/>
    <w:rsid w:val="00147A2C"/>
    <w:rsid w:val="00157528"/>
    <w:rsid w:val="00236659"/>
    <w:rsid w:val="00273817"/>
    <w:rsid w:val="002B7F9A"/>
    <w:rsid w:val="003244CC"/>
    <w:rsid w:val="003534B2"/>
    <w:rsid w:val="00430B68"/>
    <w:rsid w:val="004C0A3E"/>
    <w:rsid w:val="00537291"/>
    <w:rsid w:val="005978E9"/>
    <w:rsid w:val="006058C7"/>
    <w:rsid w:val="0061360F"/>
    <w:rsid w:val="00632C7B"/>
    <w:rsid w:val="00692917"/>
    <w:rsid w:val="00720F33"/>
    <w:rsid w:val="007E6987"/>
    <w:rsid w:val="008163F3"/>
    <w:rsid w:val="00836262"/>
    <w:rsid w:val="008439A9"/>
    <w:rsid w:val="008C62DB"/>
    <w:rsid w:val="009D12F9"/>
    <w:rsid w:val="009D2A6C"/>
    <w:rsid w:val="00AB1306"/>
    <w:rsid w:val="00C530B4"/>
    <w:rsid w:val="00CC732A"/>
    <w:rsid w:val="00CE6A04"/>
    <w:rsid w:val="00D50350"/>
    <w:rsid w:val="00D837CA"/>
    <w:rsid w:val="00E67FD1"/>
    <w:rsid w:val="00E9091D"/>
    <w:rsid w:val="00E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47A2C"/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4C0A3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16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47A2C"/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4C0A3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16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ti@yesodeitan.co.i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rinus2019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zhakitz@g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o.kaminitz@gmail.com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Lin03@012.net.il" TargetMode="External"/><Relationship Id="rId14" Type="http://schemas.openxmlformats.org/officeDocument/2006/relationships/hyperlink" Target="mailto:Herzel.s520@013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dar.rosh\Desktop\&#1491;&#1507;%20&#1500;&#1493;&#1490;&#1493;%20&#1502;&#1512;&#1499;&#1494;%20&#1490;&#1512;&#1497;&#1488;&#1496;&#1512;&#1497;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9D655-1962-4518-B8CF-FE2DECEA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מרכז גריאטרי (2)</Template>
  <TotalTime>37</TotalTime>
  <Pages>1</Pages>
  <Words>375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סמדר ראש</dc:creator>
  <cp:lastModifiedBy>סמדר ראש</cp:lastModifiedBy>
  <cp:revision>3</cp:revision>
  <cp:lastPrinted>2019-06-26T08:19:00Z</cp:lastPrinted>
  <dcterms:created xsi:type="dcterms:W3CDTF">2019-06-26T08:04:00Z</dcterms:created>
  <dcterms:modified xsi:type="dcterms:W3CDTF">2019-06-26T08:11:00Z</dcterms:modified>
</cp:coreProperties>
</file>